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7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8"/>
        <w:gridCol w:w="65"/>
        <w:gridCol w:w="3674"/>
      </w:tblGrid>
      <w:tr w:rsidR="00EB4ECF" w:rsidRPr="00C13596" w14:paraId="2F5D2FF0" w14:textId="77777777" w:rsidTr="00EB693C">
        <w:trPr>
          <w:cantSplit/>
          <w:trHeight w:hRule="exact" w:val="530"/>
        </w:trPr>
        <w:tc>
          <w:tcPr>
            <w:tcW w:w="10859" w:type="dxa"/>
            <w:tcBorders>
              <w:top w:val="single" w:sz="4" w:space="0" w:color="707070"/>
              <w:left w:val="single" w:sz="4" w:space="0" w:color="707070"/>
              <w:bottom w:val="single" w:sz="4" w:space="0" w:color="707070"/>
            </w:tcBorders>
            <w:shd w:val="clear" w:color="auto" w:fill="00B050"/>
            <w:vAlign w:val="center"/>
          </w:tcPr>
          <w:p w14:paraId="05D16710" w14:textId="57FB0435" w:rsidR="00EB4ECF" w:rsidRPr="00692DA5" w:rsidRDefault="00AB00DA" w:rsidP="00C13596">
            <w:pPr>
              <w:pStyle w:val="SchoolName"/>
              <w:rPr>
                <w:rFonts w:ascii="Verdana" w:hAnsi="Verdana"/>
                <w:sz w:val="40"/>
                <w:szCs w:val="40"/>
                <w:lang w:val="en-US" w:eastAsia="en-US"/>
              </w:rPr>
            </w:pPr>
            <w:r>
              <w:rPr>
                <w:rFonts w:ascii="Verdana" w:hAnsi="Verdana"/>
                <w:sz w:val="40"/>
                <w:szCs w:val="40"/>
                <w:lang w:val="en-US" w:eastAsia="en-US"/>
              </w:rPr>
              <w:t>Falmouth</w:t>
            </w:r>
            <w:r w:rsidR="00C412BE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ARB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5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-202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6</w:t>
            </w:r>
            <w:r w:rsidR="006D6D6D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STAFF CALENDAR </w:t>
            </w:r>
          </w:p>
        </w:tc>
        <w:tc>
          <w:tcPr>
            <w:tcW w:w="65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4B4B4B"/>
            <w:vAlign w:val="center"/>
          </w:tcPr>
          <w:p w14:paraId="4D6B748E" w14:textId="77777777" w:rsidR="00EB4ECF" w:rsidRPr="00C13596" w:rsidRDefault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  <w:right w:val="single" w:sz="4" w:space="0" w:color="707070"/>
            </w:tcBorders>
            <w:shd w:val="clear" w:color="auto" w:fill="00B050"/>
            <w:vAlign w:val="center"/>
          </w:tcPr>
          <w:p w14:paraId="2E6337B7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EB4ECF" w:rsidRPr="00C13596" w14:paraId="523B7309" w14:textId="77777777" w:rsidTr="00EB693C">
        <w:trPr>
          <w:cantSplit/>
          <w:trHeight w:hRule="exact" w:val="182"/>
        </w:trPr>
        <w:tc>
          <w:tcPr>
            <w:tcW w:w="10859" w:type="dxa"/>
            <w:tcBorders>
              <w:top w:val="single" w:sz="4" w:space="0" w:color="707070"/>
            </w:tcBorders>
            <w:shd w:val="clear" w:color="auto" w:fill="auto"/>
          </w:tcPr>
          <w:p w14:paraId="2504D677" w14:textId="77777777" w:rsidR="00EB4ECF" w:rsidRPr="00692DA5" w:rsidRDefault="00EB4ECF" w:rsidP="00F0654E">
            <w:pPr>
              <w:pStyle w:val="Heading3"/>
              <w:rPr>
                <w:rFonts w:ascii="Verdana" w:hAnsi="Verdana"/>
                <w:i/>
                <w:lang w:val="en-US" w:eastAsia="en-US"/>
              </w:rPr>
            </w:pPr>
          </w:p>
        </w:tc>
        <w:tc>
          <w:tcPr>
            <w:tcW w:w="65" w:type="dxa"/>
            <w:tcBorders>
              <w:top w:val="single" w:sz="4" w:space="0" w:color="707070"/>
            </w:tcBorders>
            <w:shd w:val="clear" w:color="auto" w:fill="auto"/>
          </w:tcPr>
          <w:p w14:paraId="45A4699F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auto"/>
          </w:tcPr>
          <w:p w14:paraId="4F74E329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21778B" w:rsidRPr="00C13596" w14:paraId="34F2C2C7" w14:textId="77777777" w:rsidTr="00EB693C">
        <w:trPr>
          <w:cantSplit/>
          <w:trHeight w:val="9308"/>
        </w:trPr>
        <w:tc>
          <w:tcPr>
            <w:tcW w:w="10859" w:type="dxa"/>
            <w:tcBorders>
              <w:bottom w:val="single" w:sz="4" w:space="0" w:color="707070"/>
            </w:tcBorders>
          </w:tcPr>
          <w:tbl>
            <w:tblPr>
              <w:tblW w:w="4999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8"/>
              <w:gridCol w:w="210"/>
              <w:gridCol w:w="3467"/>
              <w:gridCol w:w="224"/>
              <w:gridCol w:w="3467"/>
            </w:tblGrid>
            <w:tr w:rsidR="00A5781A" w:rsidRPr="00C13596" w14:paraId="59252BE8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DCCE56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B903A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September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D71337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8A2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61FC7E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C449B6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F0B42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DF7485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29EF2B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6D250C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A966EC" w:rsidRPr="00C13596" w14:paraId="193B7692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AD021E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DB1E4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3" w:type="dxa"/>
                        <w:shd w:val="clear" w:color="auto" w:fill="00B050"/>
                        <w:vAlign w:val="center"/>
                      </w:tcPr>
                      <w:p w14:paraId="2CAB066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822136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0E4F63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69AEDD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0A3067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280E015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407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338F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718079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E727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E74E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C16BB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44DCF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428536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C554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556C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B3C72E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911E8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155B8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65F0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EC8A5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0D250C6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B9118C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014E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EDFE6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A30F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8899F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867F6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9D3606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81F8B9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158C65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BE076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2E76F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6FA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1AF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EE47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FEC0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B0B32A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3AE2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0BFB8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1BE5F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67BD2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D0E3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A162A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533B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7A3580F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076200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1B13E71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EB85C14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October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04B77A2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7B5257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6ABA0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86F145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6CA5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2637C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36E6D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941E71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42C6E7E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A395B9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57C871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557CE0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7DD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51F3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FFE1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06DE3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41BB256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BBA1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020128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7476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E8621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507F01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924CC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97CDB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26B18242" w14:textId="77777777" w:rsidTr="0089254B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39748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DB5B2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E9A87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557E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EB7A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57B799F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89254B">
                          <w:rPr>
                            <w:rFonts w:ascii="Verdana" w:hAnsi="Verdana" w:cs="Georgia"/>
                            <w:color w:val="auto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BBD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2D73715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DED7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F376D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C237E8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BA29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D63A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8029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C9B6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A966EC" w:rsidRPr="00C13596" w14:paraId="3DE83CF8" w14:textId="77777777" w:rsidTr="00A966E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098F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88D43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2542C4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D7895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1986A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C4F0F2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043E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8BE27E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177BB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54A72F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F9E76E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43C0D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4B26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02378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18D5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20E9274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415407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08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C1D320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55C96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November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7FFA8554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158280" w14:textId="77777777" w:rsidR="009637EF" w:rsidRPr="009637EF" w:rsidRDefault="009637EF" w:rsidP="009637EF">
                        <w:pPr>
                          <w:pStyle w:val="Weekdays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  <w:r w:rsidRPr="009637EF"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C2C4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27CBB4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2A42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3F63A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E022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18E6D0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0F472B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8D9E03A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7BDC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4FC7D72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09597C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5EDB3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014F1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C435CA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="009637EF" w:rsidRPr="00C13596" w14:paraId="4577DBA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856A849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6F82BFC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04052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470E5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7FF44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701401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0413C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="009637EF" w:rsidRPr="00C13596" w14:paraId="69C6394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232D3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F592B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20AEF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9478A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E52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F7BF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7B304A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</w:tr>
                  <w:tr w:rsidR="009637EF" w:rsidRPr="00C13596" w14:paraId="75F0E7C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4915F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16BA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B02B8A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73F7A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EF9E4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96D10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DD89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</w:tr>
                  <w:tr w:rsidR="009637EF" w:rsidRPr="00C13596" w14:paraId="4729EEED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5F906A0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8004A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33FAD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CF956D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684B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179E93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B84C4D">
                          <w:rPr>
                            <w:rFonts w:ascii="Verdana" w:hAnsi="Verdana" w:cs="Georgia"/>
                            <w:color w:val="auto"/>
                            <w:shd w:val="clear" w:color="auto" w:fill="00B050"/>
                          </w:rPr>
                          <w:t>2</w:t>
                        </w:r>
                        <w:r w:rsidRPr="00B84C4D">
                          <w:rPr>
                            <w:rFonts w:ascii="Verdana" w:hAnsi="Verdana" w:cs="Georgia"/>
                            <w:color w:val="auto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293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</w:tr>
                  <w:tr w:rsidR="009637EF" w:rsidRPr="00C13596" w14:paraId="06F7CC1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EBFE0E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23B9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F8FB36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E2125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E7708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D580E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BDFF4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C90A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0E6E0B15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02123EC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10FEDD1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C7486D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3D64A0A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5874A86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3FCCA8F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306E48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EABE1EC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December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3A39844A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A7A58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2AB96B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C0CF1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ED516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FD6671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EB98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4610C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51DB5CF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94DA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8D909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F10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6A4F7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7637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FC21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935D93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490F15B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78B245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FEBE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ACEEB3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F238B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CAA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10700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A77A6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6D257D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C1AB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ACE14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EF68A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2E720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7D96DD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B573E7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D0392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EB693C" w:rsidRPr="00C13596" w14:paraId="2241A7D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46BC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EB8E1E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5BEDEA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670FC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A2AE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4" w:space="0" w:color="auto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0FAE3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F9A6C8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EB693C" w:rsidRPr="00C13596" w14:paraId="7658371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D0E3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7B5BEF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026C96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AD954C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E95314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C9148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A523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6C96B7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4640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2EE6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53BAA6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0528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9DD83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F9D39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36BB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82D0C8D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63473FF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0C57521E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F6E7A51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January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44431AA8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F5F07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216B51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C2ECF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AE0593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CC356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4298B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8E3550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40E6128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6282C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73F439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1B08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EAE2AB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AA9C27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D961F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3341A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="00A966EC" w:rsidRPr="00C13596" w14:paraId="797F654A" w14:textId="77777777" w:rsidTr="001C00CA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5626DF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C223051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2" w:type="dxa"/>
                        <w:shd w:val="clear" w:color="auto" w:fill="FFFFFF" w:themeFill="background1"/>
                        <w:vAlign w:val="center"/>
                      </w:tcPr>
                      <w:p w14:paraId="06A4701E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6DD6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9C943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92065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AEAB7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</w:tr>
                  <w:tr w:rsidR="009637EF" w:rsidRPr="00C13596" w14:paraId="6E34947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75DC9F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419A26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6793B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E9291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2DA8AF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11C1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548A02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</w:tr>
                  <w:tr w:rsidR="009637EF" w:rsidRPr="00C13596" w14:paraId="37556A1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231729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0552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328F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A928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E0A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4E7D1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21DE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</w:tr>
                  <w:tr w:rsidR="009637EF" w:rsidRPr="00C13596" w14:paraId="67B714E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D3FD5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AA3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1AC895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1E624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ACAE5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EA9C93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998CB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</w:tr>
                  <w:tr w:rsidR="009637EF" w:rsidRPr="00C13596" w14:paraId="601045C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5A8C6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49A6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5355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B68EE9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396894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C27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14FB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2997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AD776AD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4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2946C17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F0A716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February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B4FD81F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A7907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23F9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F287E3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7E08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12A22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87B5D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FB344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2FA2CCB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123062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B0381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E65E6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41580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DA59D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AB52C0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67C9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67A6BFB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39378D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8FC8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60965F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98FF6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58A1F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F4D2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3A60F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19057BA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316B7F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9C2D5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3" w:type="dxa"/>
                        <w:shd w:val="clear" w:color="auto" w:fill="D9D9D9" w:themeFill="background1" w:themeFillShade="D9"/>
                        <w:vAlign w:val="center"/>
                      </w:tcPr>
                      <w:p w14:paraId="1784155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334D9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834B9C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9C6EC6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688D6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755E54ED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65FB1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D5F063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E85626">
                          <w:rPr>
                            <w:rFonts w:ascii="Verdana" w:hAnsi="Verdana" w:cs="Georgia"/>
                            <w:highlight w:val="yellow"/>
                          </w:rPr>
                          <w:t>23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17D2EF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A7E935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A00666">
                          <w:rPr>
                            <w:rFonts w:ascii="Verdana" w:hAnsi="Verdana" w:cs="Georgia"/>
                            <w:highlight w:val="magent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4E6540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A00666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33192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CBB7F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45905C8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EECF73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D4E1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8D07B2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088C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5B90A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C87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DA38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6470B60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E3BB79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FFB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42DF0E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17F88E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B3446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C55133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6CFFE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53050E27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285C897A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3F3820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7FCF20B9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8275A8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28C9010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39396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23447C9E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3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910718C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112CB5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March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3FA1D5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E0DB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5697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04347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5E64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0536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9BBE7C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B6B2E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48B6B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4390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417FE2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77D7E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478278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90E73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040BC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443AA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7B7A2E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9A26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CAE2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6FEE9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110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92B6B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8CF9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C1B64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632B072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5DE39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EFEC0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C3F4EF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3C4517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75000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E7A7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0FDC99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36539DD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4BD916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80AF8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EDBB3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8E8C6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AC403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B27D22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1B5CB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1A49D26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A18F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FCBBD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FBFB1A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80E24A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04F1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060E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65325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600135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1AAC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48B7F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7C533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64E3D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086389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354E7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0F4CB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BF346FB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EF6B22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D7AF0D3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91D20AA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April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27AAD92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075AB0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2F770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F6EE1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189CF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4A2A1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33E5C7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A6E61C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39BC3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05890C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0B7925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76D2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7EF45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B70DEC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4209B4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1F25BE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E05007" w:rsidRPr="00C13596" w14:paraId="4AC49CD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586B1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41CE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69A167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5D14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D8CB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0FF79A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EB73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EB693C" w:rsidRPr="00C13596" w14:paraId="4CBDD9E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3C1A2E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66930D4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3271076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36C80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1A374F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6CA7D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12B147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09E3513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A5E1C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7782192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0B4BA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2FE5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9C44F4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26AC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6724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0EE1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0AFDC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9C074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DD0C27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C0BF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  <w:highlight w:val="magent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8ABF1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AD0AD7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29A9F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7A4973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9E4FE0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F36F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5FCD0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C9B0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A9053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CE3A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A0ECA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04A082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33286F1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3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45E61E0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13B2099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5AC4C53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3DDB57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B87E0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C671C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07D06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4D416C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77BA6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B1D85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884C80F" w14:textId="77777777" w:rsidTr="00D318E4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9CE998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15E4EC5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A4BC2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60AE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0D00D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54E726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BD05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="00EB693C" w:rsidRPr="00C13596" w14:paraId="2A0166A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8FBD5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03B22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7ACA0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49468C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5162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AEB66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991D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</w:tr>
                  <w:tr w:rsidR="009637EF" w:rsidRPr="00C13596" w14:paraId="5ED54233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2CBA83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A017C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1606CD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0695F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B334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FA15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B08E21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</w:tr>
                  <w:tr w:rsidR="009637EF" w:rsidRPr="00C13596" w14:paraId="1E9D81A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65975D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109C4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EB9646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4D5E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30CAE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2E489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73840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</w:tr>
                  <w:tr w:rsidR="00E05007" w:rsidRPr="00C13596" w14:paraId="3AFB38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82929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B3F99C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1FB54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1D5C6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2570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69549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7DE01E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</w:tr>
                  <w:tr w:rsidR="009637EF" w:rsidRPr="00C13596" w14:paraId="3B7F758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BA558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17038F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9455D0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0EA9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87FE7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3AED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B4788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CDA52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78A27493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56D718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22A8D70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4E0DF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477AC88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C6C7A73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920A9A4" w14:textId="77777777" w:rsidTr="00EB693C">
              <w:trPr>
                <w:trHeight w:val="2307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E4F1D16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5F33B3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June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0D7DB073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C1BC4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0536D6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9971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9C38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C3A8DF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6549F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1D3981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C075735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9E6F1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BC453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B5838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84E0B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AE79B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7F5CA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118A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189F522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0A959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BDE7B9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39827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64DFB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C382A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442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DBF6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24C4DFB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31F80E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A001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77947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B29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0409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E637C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F68E7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4600237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FC78A4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10D05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547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6359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808D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C3A5C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8BC972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F189C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E5D53B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151E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98FA3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8B884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F7C3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26A39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A5EBA2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C318AC5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E41394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73F2B2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66CF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318B0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AE7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B7B20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36AA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A5862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0176AB2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39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62D12A6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D64E5D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July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1ED11755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D54F3C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F1920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1F6A32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DDE8E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1725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8FFEFB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9D18E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F4C8A13" w14:textId="77777777" w:rsidTr="00AB00DA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678E14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686D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F4A984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C117F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C02F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2CF873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7861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05F0B8D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659F93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BB2FD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C280C8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77639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D95C4E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B067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6F3FD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5307C38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EF0614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1CC9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9A1D1C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F9D03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B53FF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63E84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D2EE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B84C4D" w:rsidRPr="00C13596" w14:paraId="365D3C40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BE619E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57D25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12F8A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BDA285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3B4952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06EA8B3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EEA878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A5620AE" w14:textId="77777777" w:rsidTr="00EB693C">
                    <w:trPr>
                      <w:cantSplit/>
                      <w:trHeight w:hRule="exact" w:val="237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DD3B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49AF5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8D90CE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D0C16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984A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57BB2F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8E2CB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1E7376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5306F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337059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669EC2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95B5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24F19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D86C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48F1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4E880829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3ADF8D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p w14:paraId="54312CAC" w14:textId="23F9BE87" w:rsidR="009637EF" w:rsidRPr="00B84C4D" w:rsidRDefault="00B9636A" w:rsidP="00EF5F45">
                  <w:pPr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</w:pPr>
                  <w:r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>INSET DAYS</w:t>
                  </w:r>
                  <w:r w:rsidR="009637EF"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 xml:space="preserve"> </w:t>
                  </w:r>
                </w:p>
                <w:p w14:paraId="7D8B9C05" w14:textId="1DCCD6B6" w:rsidR="009637EF" w:rsidRPr="00C06636" w:rsidRDefault="009637E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2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nd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Sept 25</w:t>
                  </w:r>
                  <w:r w:rsidR="00AB2C60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– at Pencalenick</w:t>
                  </w:r>
                </w:p>
                <w:p w14:paraId="2952B8F7" w14:textId="54D2F988" w:rsidR="00B9636A" w:rsidRPr="00C06636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3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rd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Sept 25</w:t>
                  </w:r>
                  <w:r w:rsidR="00AB2C60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– in ARB</w:t>
                  </w:r>
                </w:p>
                <w:p w14:paraId="45A6A758" w14:textId="378D5C12" w:rsidR="00D22AAF" w:rsidRPr="00C06636" w:rsidRDefault="00D22AA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17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th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Oct</w:t>
                  </w:r>
                  <w:r w:rsidR="00A740D3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25</w:t>
                  </w:r>
                  <w:r w:rsidR="00AB2C60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–SIT training </w:t>
                  </w:r>
                </w:p>
                <w:p w14:paraId="4251E5BA" w14:textId="5B18FC0E" w:rsidR="00B9636A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28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th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Nov 25(</w:t>
                  </w:r>
                  <w:r w:rsidR="006F606F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day 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off</w:t>
                  </w:r>
                  <w:r w:rsidR="00E307F3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</w:t>
                  </w:r>
                  <w:r w:rsidR="00C629BA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-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twilight</w:t>
                  </w:r>
                  <w:r w:rsidR="00E307F3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s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)</w:t>
                  </w:r>
                </w:p>
                <w:p w14:paraId="5C58BF95" w14:textId="456BB16A" w:rsidR="00953576" w:rsidRPr="00C06636" w:rsidRDefault="00953576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5</w:t>
                  </w:r>
                  <w:r w:rsidRPr="0095357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th</w:t>
                  </w:r>
                  <w: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</w:t>
                  </w:r>
                  <w:r w:rsidR="00D60FFC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Jan – in ARB</w:t>
                  </w:r>
                </w:p>
                <w:p w14:paraId="4898FA7C" w14:textId="3CDFA8A6" w:rsidR="00E307F3" w:rsidRPr="00C06636" w:rsidRDefault="00A740D3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3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rd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July 26</w:t>
                  </w:r>
                  <w:r w:rsidR="00AB2C60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</w:t>
                  </w:r>
                  <w:r w:rsidR="000B2C37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– location TBC</w:t>
                  </w:r>
                </w:p>
                <w:p w14:paraId="235BE667" w14:textId="77777777" w:rsidR="00A5781A" w:rsidRPr="00C06636" w:rsidRDefault="00B9636A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</w:pP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22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  <w:vertAlign w:val="superscript"/>
                    </w:rPr>
                    <w:t>nd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 July 26 (</w:t>
                  </w:r>
                  <w:r w:rsidR="006F606F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day 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off </w:t>
                  </w:r>
                  <w:r w:rsidR="00E307F3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 xml:space="preserve">due to 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twilight</w:t>
                  </w:r>
                  <w:r w:rsidR="00E307F3"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s</w:t>
                  </w:r>
                  <w:r w:rsidRPr="00C06636">
                    <w:rPr>
                      <w:rFonts w:ascii="Verdana" w:hAnsi="Verdana" w:cs="Adobe Hebrew"/>
                      <w:color w:val="00B050"/>
                      <w:sz w:val="18"/>
                      <w:szCs w:val="22"/>
                    </w:rPr>
                    <w:t>)</w:t>
                  </w:r>
                </w:p>
                <w:p w14:paraId="0B45A03B" w14:textId="1441E473" w:rsidR="00A00666" w:rsidRPr="00E307F3" w:rsidRDefault="00A00666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300962">
                    <w:rPr>
                      <w:rFonts w:ascii="Verdana" w:hAnsi="Verdana" w:cs="Adobe Hebrew"/>
                      <w:color w:val="auto"/>
                      <w:sz w:val="18"/>
                      <w:szCs w:val="22"/>
                      <w:highlight w:val="yellow"/>
                    </w:rPr>
                    <w:t>23</w:t>
                  </w:r>
                  <w:r w:rsidRPr="00300962">
                    <w:rPr>
                      <w:rFonts w:ascii="Verdana" w:hAnsi="Verdana" w:cs="Adobe Hebrew"/>
                      <w:color w:val="auto"/>
                      <w:sz w:val="18"/>
                      <w:szCs w:val="22"/>
                      <w:highlight w:val="yellow"/>
                      <w:vertAlign w:val="superscript"/>
                    </w:rPr>
                    <w:t>rd</w:t>
                  </w:r>
                  <w:r w:rsidRPr="00300962">
                    <w:rPr>
                      <w:rFonts w:ascii="Verdana" w:hAnsi="Verdana" w:cs="Adobe Hebrew"/>
                      <w:color w:val="auto"/>
                      <w:sz w:val="18"/>
                      <w:szCs w:val="22"/>
                      <w:highlight w:val="yellow"/>
                    </w:rPr>
                    <w:t xml:space="preserve"> Fe</w:t>
                  </w:r>
                  <w:r w:rsidR="00C06636" w:rsidRPr="00300962">
                    <w:rPr>
                      <w:rFonts w:ascii="Verdana" w:hAnsi="Verdana" w:cs="Adobe Hebrew"/>
                      <w:color w:val="auto"/>
                      <w:sz w:val="18"/>
                      <w:szCs w:val="22"/>
                      <w:highlight w:val="yellow"/>
                    </w:rPr>
                    <w:t>b – Falmouth Inset Day</w:t>
                  </w:r>
                </w:p>
              </w:tc>
            </w:tr>
            <w:tr w:rsidR="00A5781A" w:rsidRPr="00C13596" w14:paraId="5F8C4450" w14:textId="77777777" w:rsidTr="00EB693C">
              <w:trPr>
                <w:trHeight w:hRule="exact" w:val="105"/>
              </w:trPr>
              <w:tc>
                <w:tcPr>
                  <w:tcW w:w="3468" w:type="dxa"/>
                  <w:tcBorders>
                    <w:top w:val="single" w:sz="8" w:space="0" w:color="707070"/>
                  </w:tcBorders>
                </w:tcPr>
                <w:p w14:paraId="4518B782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6044D6F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4BF875E9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15D048D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7287D1E5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</w:tr>
          </w:tbl>
          <w:p w14:paraId="2325904C" w14:textId="77777777" w:rsidR="0021778B" w:rsidRPr="00C13596" w:rsidRDefault="0021778B">
            <w:pPr>
              <w:rPr>
                <w:rFonts w:ascii="Verdana" w:hAnsi="Verdana"/>
                <w:i/>
              </w:rPr>
            </w:pPr>
          </w:p>
        </w:tc>
        <w:tc>
          <w:tcPr>
            <w:tcW w:w="65" w:type="dxa"/>
            <w:tcBorders>
              <w:bottom w:val="single" w:sz="4" w:space="0" w:color="707070"/>
            </w:tcBorders>
          </w:tcPr>
          <w:p w14:paraId="731D8847" w14:textId="77777777" w:rsidR="0021778B" w:rsidRPr="00C13596" w:rsidRDefault="0021778B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64"/>
            </w:tblGrid>
            <w:tr w:rsidR="006969C3" w:rsidRPr="00C13596" w14:paraId="1848F8CA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left w:val="single" w:sz="4" w:space="0" w:color="707070"/>
                    <w:bottom w:val="single" w:sz="4" w:space="0" w:color="707070"/>
                    <w:right w:val="single" w:sz="4" w:space="0" w:color="707070"/>
                  </w:tcBorders>
                  <w:shd w:val="clear" w:color="auto" w:fill="4B4B4B"/>
                  <w:tcMar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1EF5F" w14:textId="77777777" w:rsidR="006969C3" w:rsidRPr="00692DA5" w:rsidRDefault="0041785F" w:rsidP="0041785F">
                  <w:pPr>
                    <w:pStyle w:val="Heading3"/>
                    <w:ind w:left="0"/>
                    <w:jc w:val="left"/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</w:pPr>
                  <w:r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>Notes:</w:t>
                  </w:r>
                  <w:r w:rsidR="006969C3"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 xml:space="preserve"> </w:t>
                  </w:r>
                </w:p>
              </w:tc>
            </w:tr>
            <w:tr w:rsidR="003D7F67" w:rsidRPr="003D7F67" w14:paraId="542A6C03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bottom w:val="single" w:sz="4" w:space="0" w:color="auto"/>
                  </w:tcBorders>
                  <w:shd w:val="clear" w:color="auto" w:fill="auto"/>
                </w:tcPr>
                <w:p w14:paraId="427D18BA" w14:textId="48F3780E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Christmas Day: </w:t>
                  </w:r>
                  <w:r w:rsidR="00955090">
                    <w:rPr>
                      <w:rFonts w:ascii="Verdana" w:hAnsi="Verdana" w:cs="Verdana"/>
                      <w:color w:val="auto"/>
                      <w:sz w:val="18"/>
                    </w:rPr>
                    <w:t>2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5 December 25</w:t>
                  </w:r>
                </w:p>
              </w:tc>
            </w:tr>
            <w:tr w:rsidR="00D10A8B" w:rsidRPr="003D7F67" w14:paraId="676B552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A7EA420" w14:textId="77777777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Boxing Day: 26 December 25</w:t>
                  </w:r>
                </w:p>
              </w:tc>
            </w:tr>
            <w:tr w:rsidR="00655E8F" w:rsidRPr="003D7F67" w14:paraId="470271B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1BAFEC21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New Years Day: 01 January 26</w:t>
                  </w:r>
                </w:p>
              </w:tc>
            </w:tr>
            <w:tr w:rsidR="00655E8F" w:rsidRPr="003D7F67" w14:paraId="5D20B094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3D1A7D7" w14:textId="359EFF88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Good Friday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03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April 26</w:t>
                  </w:r>
                </w:p>
              </w:tc>
            </w:tr>
            <w:tr w:rsidR="00655E8F" w:rsidRPr="003D7F67" w14:paraId="3F3350EC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A2316ED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Easter Monday: 06 April 26</w:t>
                  </w:r>
                </w:p>
              </w:tc>
            </w:tr>
            <w:tr w:rsidR="00655E8F" w:rsidRPr="003D7F67" w14:paraId="55A91E62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EB44ADF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May Bank Holiday: 04 May 26</w:t>
                  </w:r>
                </w:p>
              </w:tc>
            </w:tr>
            <w:tr w:rsidR="00655E8F" w:rsidRPr="003D7F67" w14:paraId="0AE4426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3FF797B" w14:textId="1EC24E11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Spring Bank Holiday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25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May 26</w:t>
                  </w:r>
                </w:p>
              </w:tc>
            </w:tr>
            <w:tr w:rsidR="00655E8F" w:rsidRPr="003D7F67" w14:paraId="694FABFA" w14:textId="77777777" w:rsidTr="00907963">
              <w:trPr>
                <w:cantSplit/>
                <w:trHeight w:hRule="exact" w:val="357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1D3E6F1" w14:textId="23051CBA" w:rsidR="00655E8F" w:rsidRPr="00655E8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AUTUMN TERM (73 days)</w:t>
                  </w:r>
                </w:p>
              </w:tc>
            </w:tr>
            <w:tr w:rsidR="00655E8F" w:rsidRPr="003D7F67" w14:paraId="0C07E1D3" w14:textId="77777777" w:rsidTr="0006036F">
              <w:trPr>
                <w:cantSplit/>
                <w:trHeight w:hRule="exact" w:val="14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0857C8C" w14:textId="77777777" w:rsidR="00655E8F" w:rsidRPr="00655E8F" w:rsidRDefault="00655E8F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="00655E8F" w:rsidRPr="003D7F67" w14:paraId="339554C7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56F22C3" w14:textId="7622902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02 Sept – 19 Dec 25</w:t>
                  </w:r>
                </w:p>
              </w:tc>
            </w:tr>
            <w:tr w:rsidR="00655E8F" w:rsidRPr="003D7F67" w14:paraId="3977645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2E22A24" w14:textId="67987AA6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  <w:t>(HALF TERM 27-31 Oct 25)</w:t>
                  </w:r>
                </w:p>
              </w:tc>
            </w:tr>
            <w:tr w:rsidR="00655E8F" w:rsidRPr="003D7F67" w14:paraId="565FC30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4525A52" w14:textId="3124B8D4" w:rsidR="00655E8F" w:rsidRPr="0006036F" w:rsidRDefault="00907963" w:rsidP="00655E8F">
                  <w:pPr>
                    <w:spacing w:line="360" w:lineRule="exact"/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SPRING TERM (59 Days)</w:t>
                  </w:r>
                </w:p>
              </w:tc>
            </w:tr>
            <w:tr w:rsidR="00655E8F" w:rsidRPr="003D7F67" w14:paraId="1BB39067" w14:textId="77777777" w:rsidTr="00907963">
              <w:trPr>
                <w:cantSplit/>
                <w:trHeight w:hRule="exact" w:val="423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2CA733C" w14:textId="63395CB1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05 Jan – 02 April 26</w:t>
                  </w:r>
                </w:p>
              </w:tc>
            </w:tr>
            <w:tr w:rsidR="00655E8F" w:rsidRPr="003D7F67" w14:paraId="6454DAA0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2B77D75" w14:textId="10B46C3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>
                    <w:rPr>
                      <w:rFonts w:ascii="Verdana" w:hAnsi="Verdana" w:cs="Verdana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HALF TERM 16-20 Feb 26)</w:t>
                  </w:r>
                </w:p>
              </w:tc>
            </w:tr>
            <w:tr w:rsidR="00655E8F" w:rsidRPr="003D7F67" w14:paraId="054C8EA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6542643" w14:textId="58373263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b/>
                      <w:color w:val="auto"/>
                      <w:sz w:val="18"/>
                      <w:u w:val="single"/>
                    </w:rPr>
                    <w:t>SUMMER TERM (63 DAYS)</w:t>
                  </w:r>
                </w:p>
              </w:tc>
            </w:tr>
            <w:tr w:rsidR="00907963" w:rsidRPr="003D7F67" w14:paraId="468A58D1" w14:textId="77777777" w:rsidTr="00BC4DC1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509DDAE" w14:textId="38D3F6CA" w:rsidR="00907963" w:rsidRPr="0006036F" w:rsidRDefault="00907963" w:rsidP="00907963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20 April – 22 July 26</w:t>
                  </w:r>
                </w:p>
              </w:tc>
            </w:tr>
            <w:tr w:rsidR="00907963" w:rsidRPr="00C13596" w14:paraId="36938359" w14:textId="77777777" w:rsidTr="00907963">
              <w:trPr>
                <w:cantSplit/>
                <w:trHeight w:hRule="exact" w:val="290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7E2663" w14:textId="77DFB241" w:rsidR="00907963" w:rsidRPr="0006036F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auto"/>
                      <w:sz w:val="18"/>
                    </w:rPr>
                  </w:pPr>
                  <w:r>
                    <w:rPr>
                      <w:rFonts w:ascii="Verdana" w:hAnsi="Verdana" w:cs="Adobe Hebrew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HALF TERM 25-29 May 26)</w:t>
                  </w:r>
                </w:p>
              </w:tc>
            </w:tr>
            <w:tr w:rsidR="00907963" w:rsidRPr="00C13596" w14:paraId="5690058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22CFF0" w14:textId="02514346" w:rsidR="00907963" w:rsidRPr="00907963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</w:pPr>
                  <w:r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  <w:t>TWILIGHT 2hrs After School</w:t>
                  </w:r>
                </w:p>
              </w:tc>
            </w:tr>
            <w:tr w:rsidR="00907963" w:rsidRPr="00C13596" w14:paraId="619A272E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30CFA0" w14:textId="7BB4E2EE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24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Sept</w:t>
                  </w:r>
                  <w:r w:rsidR="005D3BAB" w:rsidRPr="005D3BAB">
                    <w:rPr>
                      <w:rFonts w:ascii="Verdana" w:hAnsi="Verdana"/>
                      <w:color w:val="C525A3"/>
                      <w:szCs w:val="17"/>
                    </w:rPr>
                    <w:t xml:space="preserve">: </w:t>
                  </w:r>
                  <w:r w:rsidRPr="005D3BAB">
                    <w:rPr>
                      <w:rFonts w:ascii="Verdana" w:hAnsi="Verdana"/>
                      <w:color w:val="C525A3"/>
                      <w:szCs w:val="17"/>
                    </w:rPr>
                    <w:t>Teacher Lead training</w:t>
                  </w:r>
                </w:p>
              </w:tc>
            </w:tr>
            <w:tr w:rsidR="00907963" w:rsidRPr="00C13596" w14:paraId="6E7A1CA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1DE0BDD" w14:textId="79D2220F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22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nd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Oct</w:t>
                  </w:r>
                  <w:r w:rsidRPr="005D3BAB">
                    <w:rPr>
                      <w:rFonts w:ascii="Verdana" w:hAnsi="Verdana" w:cs="Adobe Hebrew"/>
                      <w:color w:val="C525A3"/>
                      <w:szCs w:val="17"/>
                    </w:rPr>
                    <w:t>: TEAMS -Total Communication</w:t>
                  </w:r>
                </w:p>
              </w:tc>
            </w:tr>
            <w:tr w:rsidR="00907963" w:rsidRPr="00C13596" w14:paraId="6FB7704B" w14:textId="77777777" w:rsidTr="005D3BAB">
              <w:trPr>
                <w:cantSplit/>
                <w:trHeight w:hRule="exact" w:val="40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DAA7781" w14:textId="3F72FE5E" w:rsidR="00907963" w:rsidRPr="004C1110" w:rsidRDefault="005D3BAB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26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Nov: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4C1110">
                    <w:rPr>
                      <w:rFonts w:ascii="Verdana" w:hAnsi="Verdana" w:cs="Adobe Hebrew"/>
                      <w:color w:val="C525A3"/>
                      <w:szCs w:val="17"/>
                    </w:rPr>
                    <w:t>PM Target setting</w:t>
                  </w:r>
                </w:p>
              </w:tc>
            </w:tr>
            <w:tr w:rsidR="000E7863" w:rsidRPr="000E7863" w14:paraId="3F60D5BB" w14:textId="77777777" w:rsidTr="005D3BAB">
              <w:trPr>
                <w:cantSplit/>
                <w:trHeight w:hRule="exact" w:val="39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B5BE4AE" w14:textId="18629641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</w:t>
                  </w:r>
                  <w:r w:rsidR="00A00666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5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Feb: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>
                    <w:rPr>
                      <w:rFonts w:ascii="Verdana" w:hAnsi="Verdana" w:cs="Adobe Hebrew"/>
                      <w:color w:val="C525A3"/>
                      <w:szCs w:val="17"/>
                    </w:rPr>
                    <w:t>PM Target Review</w:t>
                  </w:r>
                </w:p>
              </w:tc>
            </w:tr>
            <w:tr w:rsidR="000E7863" w:rsidRPr="000E7863" w14:paraId="37E4C729" w14:textId="77777777" w:rsidTr="000E7863">
              <w:trPr>
                <w:cantSplit/>
                <w:trHeight w:hRule="exact" w:val="464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4533E5" w14:textId="319D8935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29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Apr:</w:t>
                  </w:r>
                  <w:r w:rsidR="00955090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955090" w:rsidRPr="00955090">
                    <w:rPr>
                      <w:rFonts w:ascii="Verdana" w:hAnsi="Verdana"/>
                      <w:color w:val="C525A3"/>
                      <w:szCs w:val="17"/>
                    </w:rPr>
                    <w:t>TBC</w:t>
                  </w:r>
                </w:p>
              </w:tc>
            </w:tr>
          </w:tbl>
          <w:p w14:paraId="00F43DC8" w14:textId="00DDCDA9" w:rsidR="00B77BC1" w:rsidRPr="00C13596" w:rsidRDefault="000E7863" w:rsidP="00057866">
            <w:pPr>
              <w:rPr>
                <w:rFonts w:ascii="Verdana" w:hAnsi="Verdana"/>
              </w:rPr>
            </w:pP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>17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  <w:vertAlign w:val="superscript"/>
              </w:rPr>
              <w:t>th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Jun:</w:t>
            </w:r>
            <w:r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</w:t>
            </w:r>
            <w:r w:rsidRPr="00955090">
              <w:rPr>
                <w:rFonts w:ascii="Verdana" w:hAnsi="Verdana"/>
                <w:color w:val="C525A3"/>
                <w:sz w:val="17"/>
                <w:szCs w:val="17"/>
              </w:rPr>
              <w:t xml:space="preserve">PM end of </w:t>
            </w:r>
            <w:r w:rsidR="00955090" w:rsidRPr="00955090">
              <w:rPr>
                <w:rFonts w:ascii="Verdana" w:hAnsi="Verdana"/>
                <w:color w:val="C525A3"/>
                <w:sz w:val="17"/>
                <w:szCs w:val="17"/>
              </w:rPr>
              <w:t>Year review</w:t>
            </w:r>
          </w:p>
        </w:tc>
      </w:tr>
    </w:tbl>
    <w:p w14:paraId="32246FB3" w14:textId="77777777" w:rsidR="00831F69" w:rsidRDefault="00831F69" w:rsidP="003E3E71">
      <w:pPr>
        <w:pStyle w:val="NoSpacing"/>
      </w:pPr>
    </w:p>
    <w:sectPr w:rsidR="00831F69" w:rsidSect="003E3E71">
      <w:footerReference w:type="default" r:id="rId10"/>
      <w:pgSz w:w="15840" w:h="12240" w:orient="landscape" w:code="1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6EF2D" w14:textId="77777777" w:rsidR="005658E2" w:rsidRDefault="005658E2" w:rsidP="00557F40">
      <w:r>
        <w:separator/>
      </w:r>
    </w:p>
  </w:endnote>
  <w:endnote w:type="continuationSeparator" w:id="0">
    <w:p w14:paraId="5566D18E" w14:textId="77777777" w:rsidR="005658E2" w:rsidRDefault="005658E2" w:rsidP="0055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0B10" w14:textId="77777777" w:rsidR="00CA6FC4" w:rsidRPr="00655E8F" w:rsidRDefault="00CA6FC4" w:rsidP="002771DD">
    <w:pPr>
      <w:pStyle w:val="Footer"/>
      <w:rPr>
        <w:rFonts w:ascii="Verdana" w:hAnsi="Verdana"/>
        <w:color w:val="7F7F7F"/>
        <w:sz w:val="16"/>
        <w:szCs w:val="16"/>
      </w:rPr>
    </w:pP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ab/>
    </w:r>
    <w:r w:rsidRPr="00655E8F">
      <w:rPr>
        <w:rFonts w:ascii="Verdana" w:hAnsi="Verdana"/>
        <w:color w:val="7F7F7F"/>
        <w:sz w:val="16"/>
        <w:szCs w:val="16"/>
      </w:rPr>
      <w:tab/>
    </w:r>
    <w:hyperlink r:id="rId1" w:history="1">
      <w:r w:rsidRPr="00655E8F">
        <w:rPr>
          <w:rStyle w:val="Hyperlink"/>
          <w:rFonts w:ascii="Verdana" w:hAnsi="Verdana"/>
          <w:color w:val="7F7F7F"/>
          <w:sz w:val="16"/>
          <w:szCs w:val="16"/>
          <w:u w:val="none"/>
        </w:rPr>
        <w:t>School Calendar Template © calendarlabs.com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2D52C" w14:textId="77777777" w:rsidR="005658E2" w:rsidRDefault="005658E2" w:rsidP="00557F40">
      <w:r>
        <w:separator/>
      </w:r>
    </w:p>
  </w:footnote>
  <w:footnote w:type="continuationSeparator" w:id="0">
    <w:p w14:paraId="54D7B92D" w14:textId="77777777" w:rsidR="005658E2" w:rsidRDefault="005658E2" w:rsidP="00557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F0810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68E5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8F859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F68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8267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82C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10000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3A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9A4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70CB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D51801"/>
    <w:multiLevelType w:val="hybridMultilevel"/>
    <w:tmpl w:val="034CE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31716737">
    <w:abstractNumId w:val="9"/>
  </w:num>
  <w:num w:numId="2" w16cid:durableId="1588265594">
    <w:abstractNumId w:val="7"/>
  </w:num>
  <w:num w:numId="3" w16cid:durableId="1598059561">
    <w:abstractNumId w:val="6"/>
  </w:num>
  <w:num w:numId="4" w16cid:durableId="10298094">
    <w:abstractNumId w:val="5"/>
  </w:num>
  <w:num w:numId="5" w16cid:durableId="623854128">
    <w:abstractNumId w:val="4"/>
  </w:num>
  <w:num w:numId="6" w16cid:durableId="330330059">
    <w:abstractNumId w:val="8"/>
  </w:num>
  <w:num w:numId="7" w16cid:durableId="519470145">
    <w:abstractNumId w:val="3"/>
  </w:num>
  <w:num w:numId="8" w16cid:durableId="1259412434">
    <w:abstractNumId w:val="2"/>
  </w:num>
  <w:num w:numId="9" w16cid:durableId="1424181540">
    <w:abstractNumId w:val="1"/>
  </w:num>
  <w:num w:numId="10" w16cid:durableId="525362829">
    <w:abstractNumId w:val="0"/>
  </w:num>
  <w:num w:numId="11" w16cid:durableId="1905948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50">
      <o:colormru v:ext="edit" colors="#f69c5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E9A"/>
    <w:rsid w:val="00004BDE"/>
    <w:rsid w:val="00004F04"/>
    <w:rsid w:val="00005565"/>
    <w:rsid w:val="00034235"/>
    <w:rsid w:val="00041711"/>
    <w:rsid w:val="000432AA"/>
    <w:rsid w:val="00051A8C"/>
    <w:rsid w:val="00054389"/>
    <w:rsid w:val="00057866"/>
    <w:rsid w:val="0006036F"/>
    <w:rsid w:val="00077753"/>
    <w:rsid w:val="00081DFF"/>
    <w:rsid w:val="000909C7"/>
    <w:rsid w:val="00093D7B"/>
    <w:rsid w:val="000948C4"/>
    <w:rsid w:val="000968C4"/>
    <w:rsid w:val="000A348E"/>
    <w:rsid w:val="000B0264"/>
    <w:rsid w:val="000B2C37"/>
    <w:rsid w:val="000B4AC7"/>
    <w:rsid w:val="000B61C5"/>
    <w:rsid w:val="000C3DF2"/>
    <w:rsid w:val="000E68F6"/>
    <w:rsid w:val="000E7863"/>
    <w:rsid w:val="000F2E4D"/>
    <w:rsid w:val="000F3849"/>
    <w:rsid w:val="000F7A4F"/>
    <w:rsid w:val="001473C1"/>
    <w:rsid w:val="00147B18"/>
    <w:rsid w:val="001603DB"/>
    <w:rsid w:val="00160C40"/>
    <w:rsid w:val="00167225"/>
    <w:rsid w:val="001743EF"/>
    <w:rsid w:val="001C00CA"/>
    <w:rsid w:val="001C3F9D"/>
    <w:rsid w:val="001C4638"/>
    <w:rsid w:val="001C59C8"/>
    <w:rsid w:val="001D0569"/>
    <w:rsid w:val="001D14DB"/>
    <w:rsid w:val="001D637D"/>
    <w:rsid w:val="001D7D98"/>
    <w:rsid w:val="001E5024"/>
    <w:rsid w:val="001F483E"/>
    <w:rsid w:val="001F7C7E"/>
    <w:rsid w:val="0020023D"/>
    <w:rsid w:val="0020669E"/>
    <w:rsid w:val="0021197D"/>
    <w:rsid w:val="0021416C"/>
    <w:rsid w:val="002162BF"/>
    <w:rsid w:val="0021778B"/>
    <w:rsid w:val="00221B22"/>
    <w:rsid w:val="0022727C"/>
    <w:rsid w:val="00231E35"/>
    <w:rsid w:val="00233ABB"/>
    <w:rsid w:val="002540C9"/>
    <w:rsid w:val="00255BAD"/>
    <w:rsid w:val="002657D5"/>
    <w:rsid w:val="0027281B"/>
    <w:rsid w:val="00273701"/>
    <w:rsid w:val="00276761"/>
    <w:rsid w:val="002771DD"/>
    <w:rsid w:val="00284CDD"/>
    <w:rsid w:val="002874BE"/>
    <w:rsid w:val="00290FE4"/>
    <w:rsid w:val="00293A6A"/>
    <w:rsid w:val="002B3042"/>
    <w:rsid w:val="002B5823"/>
    <w:rsid w:val="002C3141"/>
    <w:rsid w:val="002C4E9C"/>
    <w:rsid w:val="002D4E06"/>
    <w:rsid w:val="002F1829"/>
    <w:rsid w:val="00300962"/>
    <w:rsid w:val="00303323"/>
    <w:rsid w:val="00303348"/>
    <w:rsid w:val="00311C2A"/>
    <w:rsid w:val="00324E7A"/>
    <w:rsid w:val="003250EB"/>
    <w:rsid w:val="0034081E"/>
    <w:rsid w:val="00344D0B"/>
    <w:rsid w:val="003460F1"/>
    <w:rsid w:val="003467F9"/>
    <w:rsid w:val="00372C43"/>
    <w:rsid w:val="003A0826"/>
    <w:rsid w:val="003C6E7E"/>
    <w:rsid w:val="003D7F67"/>
    <w:rsid w:val="003E0B31"/>
    <w:rsid w:val="003E3E71"/>
    <w:rsid w:val="003F0F73"/>
    <w:rsid w:val="003F53A6"/>
    <w:rsid w:val="003F78CA"/>
    <w:rsid w:val="00407675"/>
    <w:rsid w:val="00407765"/>
    <w:rsid w:val="0041785F"/>
    <w:rsid w:val="00432A50"/>
    <w:rsid w:val="004334EE"/>
    <w:rsid w:val="00453A3C"/>
    <w:rsid w:val="0047078A"/>
    <w:rsid w:val="00470955"/>
    <w:rsid w:val="00472CCB"/>
    <w:rsid w:val="00490308"/>
    <w:rsid w:val="004B0237"/>
    <w:rsid w:val="004B0E3C"/>
    <w:rsid w:val="004C1110"/>
    <w:rsid w:val="005061CF"/>
    <w:rsid w:val="00506C14"/>
    <w:rsid w:val="005140A4"/>
    <w:rsid w:val="00523265"/>
    <w:rsid w:val="00530DB4"/>
    <w:rsid w:val="00532FC1"/>
    <w:rsid w:val="005334A4"/>
    <w:rsid w:val="00535E2B"/>
    <w:rsid w:val="00540BDD"/>
    <w:rsid w:val="0054151C"/>
    <w:rsid w:val="00552060"/>
    <w:rsid w:val="00557F40"/>
    <w:rsid w:val="0056171B"/>
    <w:rsid w:val="00564D24"/>
    <w:rsid w:val="005658E2"/>
    <w:rsid w:val="005658ED"/>
    <w:rsid w:val="00583831"/>
    <w:rsid w:val="00593B52"/>
    <w:rsid w:val="005961F5"/>
    <w:rsid w:val="005C280F"/>
    <w:rsid w:val="005C4662"/>
    <w:rsid w:val="005D0DBA"/>
    <w:rsid w:val="005D295C"/>
    <w:rsid w:val="005D3BAB"/>
    <w:rsid w:val="005F3676"/>
    <w:rsid w:val="006166C4"/>
    <w:rsid w:val="00617A89"/>
    <w:rsid w:val="00620125"/>
    <w:rsid w:val="00627202"/>
    <w:rsid w:val="00634DFE"/>
    <w:rsid w:val="006379A9"/>
    <w:rsid w:val="006409BC"/>
    <w:rsid w:val="00651CEF"/>
    <w:rsid w:val="00655E8F"/>
    <w:rsid w:val="0065727C"/>
    <w:rsid w:val="006734A3"/>
    <w:rsid w:val="00675FA4"/>
    <w:rsid w:val="00680484"/>
    <w:rsid w:val="00681C4F"/>
    <w:rsid w:val="00692BC8"/>
    <w:rsid w:val="00692DA5"/>
    <w:rsid w:val="006938EE"/>
    <w:rsid w:val="006969C3"/>
    <w:rsid w:val="006A211E"/>
    <w:rsid w:val="006B0232"/>
    <w:rsid w:val="006B224F"/>
    <w:rsid w:val="006B2358"/>
    <w:rsid w:val="006B392C"/>
    <w:rsid w:val="006B74C3"/>
    <w:rsid w:val="006D00C5"/>
    <w:rsid w:val="006D3778"/>
    <w:rsid w:val="006D6D6D"/>
    <w:rsid w:val="006D7999"/>
    <w:rsid w:val="006E7747"/>
    <w:rsid w:val="006F606F"/>
    <w:rsid w:val="00700265"/>
    <w:rsid w:val="007038DD"/>
    <w:rsid w:val="00716512"/>
    <w:rsid w:val="00721387"/>
    <w:rsid w:val="0072207F"/>
    <w:rsid w:val="00734F90"/>
    <w:rsid w:val="00736CB1"/>
    <w:rsid w:val="00755427"/>
    <w:rsid w:val="00756B9D"/>
    <w:rsid w:val="00773FD9"/>
    <w:rsid w:val="00780DDC"/>
    <w:rsid w:val="00786251"/>
    <w:rsid w:val="00793798"/>
    <w:rsid w:val="007959F4"/>
    <w:rsid w:val="007D0AD0"/>
    <w:rsid w:val="007E7225"/>
    <w:rsid w:val="007F2E03"/>
    <w:rsid w:val="00831F69"/>
    <w:rsid w:val="008471DB"/>
    <w:rsid w:val="00852A85"/>
    <w:rsid w:val="0085700F"/>
    <w:rsid w:val="008651EF"/>
    <w:rsid w:val="0087072A"/>
    <w:rsid w:val="00871DC3"/>
    <w:rsid w:val="008741B4"/>
    <w:rsid w:val="00883063"/>
    <w:rsid w:val="00883374"/>
    <w:rsid w:val="00885DCF"/>
    <w:rsid w:val="008909D8"/>
    <w:rsid w:val="0089254B"/>
    <w:rsid w:val="00896F3A"/>
    <w:rsid w:val="008A7E31"/>
    <w:rsid w:val="008B4DD1"/>
    <w:rsid w:val="008D348D"/>
    <w:rsid w:val="008D5207"/>
    <w:rsid w:val="008F65A9"/>
    <w:rsid w:val="0090758D"/>
    <w:rsid w:val="00907963"/>
    <w:rsid w:val="00910CE3"/>
    <w:rsid w:val="00925754"/>
    <w:rsid w:val="00930832"/>
    <w:rsid w:val="0093130E"/>
    <w:rsid w:val="00936549"/>
    <w:rsid w:val="00945D4D"/>
    <w:rsid w:val="00946666"/>
    <w:rsid w:val="00953576"/>
    <w:rsid w:val="00955090"/>
    <w:rsid w:val="009637EF"/>
    <w:rsid w:val="00990B3E"/>
    <w:rsid w:val="009A035A"/>
    <w:rsid w:val="009A4ACA"/>
    <w:rsid w:val="009B0C83"/>
    <w:rsid w:val="009B1718"/>
    <w:rsid w:val="009B606B"/>
    <w:rsid w:val="009B6193"/>
    <w:rsid w:val="009C5DBC"/>
    <w:rsid w:val="009C6B40"/>
    <w:rsid w:val="009D380C"/>
    <w:rsid w:val="009D456F"/>
    <w:rsid w:val="009E713C"/>
    <w:rsid w:val="00A00666"/>
    <w:rsid w:val="00A006E7"/>
    <w:rsid w:val="00A1543C"/>
    <w:rsid w:val="00A239AA"/>
    <w:rsid w:val="00A4230E"/>
    <w:rsid w:val="00A42A2F"/>
    <w:rsid w:val="00A5781A"/>
    <w:rsid w:val="00A64158"/>
    <w:rsid w:val="00A65B2F"/>
    <w:rsid w:val="00A740D3"/>
    <w:rsid w:val="00A92A75"/>
    <w:rsid w:val="00A93572"/>
    <w:rsid w:val="00A966EC"/>
    <w:rsid w:val="00A975A3"/>
    <w:rsid w:val="00AA58E4"/>
    <w:rsid w:val="00AB00DA"/>
    <w:rsid w:val="00AB2C60"/>
    <w:rsid w:val="00AB3266"/>
    <w:rsid w:val="00AE7643"/>
    <w:rsid w:val="00AF0FDB"/>
    <w:rsid w:val="00AF41F8"/>
    <w:rsid w:val="00B056DA"/>
    <w:rsid w:val="00B067A0"/>
    <w:rsid w:val="00B1018A"/>
    <w:rsid w:val="00B2050F"/>
    <w:rsid w:val="00B237B0"/>
    <w:rsid w:val="00B26472"/>
    <w:rsid w:val="00B43AFB"/>
    <w:rsid w:val="00B50223"/>
    <w:rsid w:val="00B6172D"/>
    <w:rsid w:val="00B62D80"/>
    <w:rsid w:val="00B77BC1"/>
    <w:rsid w:val="00B813CD"/>
    <w:rsid w:val="00B84C4D"/>
    <w:rsid w:val="00B9636A"/>
    <w:rsid w:val="00BC75B3"/>
    <w:rsid w:val="00BF2B22"/>
    <w:rsid w:val="00C06636"/>
    <w:rsid w:val="00C13596"/>
    <w:rsid w:val="00C311BD"/>
    <w:rsid w:val="00C4005D"/>
    <w:rsid w:val="00C4084B"/>
    <w:rsid w:val="00C412BE"/>
    <w:rsid w:val="00C43430"/>
    <w:rsid w:val="00C50577"/>
    <w:rsid w:val="00C54F1F"/>
    <w:rsid w:val="00C60D3C"/>
    <w:rsid w:val="00C629BA"/>
    <w:rsid w:val="00C67864"/>
    <w:rsid w:val="00C808BE"/>
    <w:rsid w:val="00C8535F"/>
    <w:rsid w:val="00C86E45"/>
    <w:rsid w:val="00CA3C90"/>
    <w:rsid w:val="00CA6FC4"/>
    <w:rsid w:val="00CA74A2"/>
    <w:rsid w:val="00CA7D13"/>
    <w:rsid w:val="00CB69FC"/>
    <w:rsid w:val="00CB6AFD"/>
    <w:rsid w:val="00CC6669"/>
    <w:rsid w:val="00CE664E"/>
    <w:rsid w:val="00CF04F1"/>
    <w:rsid w:val="00D10A8B"/>
    <w:rsid w:val="00D139B7"/>
    <w:rsid w:val="00D17E9A"/>
    <w:rsid w:val="00D22AAF"/>
    <w:rsid w:val="00D27E2D"/>
    <w:rsid w:val="00D318E4"/>
    <w:rsid w:val="00D35E34"/>
    <w:rsid w:val="00D37A90"/>
    <w:rsid w:val="00D60FFC"/>
    <w:rsid w:val="00D64324"/>
    <w:rsid w:val="00D6671F"/>
    <w:rsid w:val="00D7638E"/>
    <w:rsid w:val="00D763A1"/>
    <w:rsid w:val="00D90CEE"/>
    <w:rsid w:val="00D91881"/>
    <w:rsid w:val="00D96EEE"/>
    <w:rsid w:val="00D97F32"/>
    <w:rsid w:val="00DA4967"/>
    <w:rsid w:val="00DB6ABB"/>
    <w:rsid w:val="00DD15B1"/>
    <w:rsid w:val="00DD2F8D"/>
    <w:rsid w:val="00DD6BBB"/>
    <w:rsid w:val="00DE3E36"/>
    <w:rsid w:val="00DE4988"/>
    <w:rsid w:val="00DF79E6"/>
    <w:rsid w:val="00E05007"/>
    <w:rsid w:val="00E15BCB"/>
    <w:rsid w:val="00E264B3"/>
    <w:rsid w:val="00E307F3"/>
    <w:rsid w:val="00E42264"/>
    <w:rsid w:val="00E51872"/>
    <w:rsid w:val="00E52DE8"/>
    <w:rsid w:val="00E56848"/>
    <w:rsid w:val="00E73885"/>
    <w:rsid w:val="00E82867"/>
    <w:rsid w:val="00E85626"/>
    <w:rsid w:val="00E91081"/>
    <w:rsid w:val="00E9704F"/>
    <w:rsid w:val="00EB4ECF"/>
    <w:rsid w:val="00EB693C"/>
    <w:rsid w:val="00EC1CF0"/>
    <w:rsid w:val="00EC5AC3"/>
    <w:rsid w:val="00ED09D2"/>
    <w:rsid w:val="00ED10F6"/>
    <w:rsid w:val="00ED3470"/>
    <w:rsid w:val="00ED7EF4"/>
    <w:rsid w:val="00EE27C3"/>
    <w:rsid w:val="00EE74B0"/>
    <w:rsid w:val="00EF5F45"/>
    <w:rsid w:val="00F0654E"/>
    <w:rsid w:val="00F21C6F"/>
    <w:rsid w:val="00F50770"/>
    <w:rsid w:val="00F6124B"/>
    <w:rsid w:val="00F73BF8"/>
    <w:rsid w:val="00F76E09"/>
    <w:rsid w:val="00F932EF"/>
    <w:rsid w:val="00F96397"/>
    <w:rsid w:val="00FA0C0F"/>
    <w:rsid w:val="00FA4B90"/>
    <w:rsid w:val="00FA6853"/>
    <w:rsid w:val="00FA7C3E"/>
    <w:rsid w:val="00FB7F36"/>
    <w:rsid w:val="00FC2D3F"/>
    <w:rsid w:val="00FD06B6"/>
    <w:rsid w:val="00FE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69c56"/>
    </o:shapedefaults>
    <o:shapelayout v:ext="edit">
      <o:idmap v:ext="edit" data="2"/>
    </o:shapelayout>
  </w:shapeDefaults>
  <w:decimalSymbol w:val="."/>
  <w:listSeparator w:val=","/>
  <w14:docId w14:val="1B5A826E"/>
  <w15:chartTrackingRefBased/>
  <w15:docId w15:val="{83DB1C54-6A0B-499F-8259-9521441D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3348"/>
    <w:rPr>
      <w:rFonts w:ascii="Tw Cen MT" w:hAnsi="Tw Cen MT"/>
      <w:color w:val="4B4B4B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4F1F"/>
    <w:pPr>
      <w:ind w:right="115"/>
      <w:jc w:val="right"/>
      <w:outlineLvl w:val="0"/>
    </w:pPr>
    <w:rPr>
      <w:color w:val="FFFFFF"/>
      <w:sz w:val="36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E42264"/>
    <w:pPr>
      <w:ind w:right="115"/>
      <w:jc w:val="right"/>
      <w:outlineLvl w:val="1"/>
    </w:pPr>
    <w:rPr>
      <w:color w:val="FFFFFF"/>
      <w:spacing w:val="30"/>
      <w:sz w:val="48"/>
      <w:szCs w:val="48"/>
      <w:lang w:val="x-none" w:eastAsia="x-none"/>
    </w:rPr>
  </w:style>
  <w:style w:type="paragraph" w:styleId="Heading3">
    <w:name w:val="heading 3"/>
    <w:basedOn w:val="MonthNames"/>
    <w:next w:val="Normal"/>
    <w:link w:val="Heading3Char"/>
    <w:unhideWhenUsed/>
    <w:qFormat/>
    <w:rsid w:val="00564D24"/>
    <w:pPr>
      <w:ind w:left="72" w:right="72"/>
      <w:outlineLvl w:val="2"/>
    </w:pPr>
    <w:rPr>
      <w:b w:val="0"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564D24"/>
    <w:rPr>
      <w:rFonts w:ascii="Tw Cen MT" w:hAnsi="Tw Cen MT"/>
      <w:bCs/>
      <w:color w:val="FFFFFF"/>
      <w:sz w:val="26"/>
    </w:rPr>
  </w:style>
  <w:style w:type="paragraph" w:customStyle="1" w:styleId="Notes">
    <w:name w:val="Notes"/>
    <w:basedOn w:val="Normal"/>
    <w:semiHidden/>
    <w:unhideWhenUsed/>
    <w:rsid w:val="006B2358"/>
    <w:pPr>
      <w:framePr w:wrap="around" w:hAnchor="margin" w:xAlign="right" w:yAlign="top"/>
      <w:ind w:right="288"/>
      <w:jc w:val="right"/>
    </w:pPr>
    <w:rPr>
      <w:color w:val="FFFFFF"/>
      <w:sz w:val="36"/>
    </w:rPr>
  </w:style>
  <w:style w:type="paragraph" w:customStyle="1" w:styleId="MonthNames">
    <w:name w:val="Month Names"/>
    <w:basedOn w:val="Normal"/>
    <w:semiHidden/>
    <w:unhideWhenUsed/>
    <w:rsid w:val="006B2358"/>
    <w:pPr>
      <w:jc w:val="right"/>
    </w:pPr>
    <w:rPr>
      <w:b/>
      <w:bCs/>
      <w:color w:val="FFFFFF"/>
      <w:sz w:val="24"/>
      <w:szCs w:val="20"/>
    </w:rPr>
  </w:style>
  <w:style w:type="paragraph" w:customStyle="1" w:styleId="Dates">
    <w:name w:val="Dates"/>
    <w:basedOn w:val="Normal"/>
    <w:uiPriority w:val="1"/>
    <w:qFormat/>
    <w:rsid w:val="00DA4967"/>
    <w:pPr>
      <w:jc w:val="center"/>
    </w:pPr>
    <w:rPr>
      <w:rFonts w:cs="Arial"/>
      <w:sz w:val="17"/>
      <w:szCs w:val="20"/>
    </w:rPr>
  </w:style>
  <w:style w:type="paragraph" w:customStyle="1" w:styleId="Weekdays">
    <w:name w:val="Weekdays"/>
    <w:basedOn w:val="Normal"/>
    <w:uiPriority w:val="1"/>
    <w:qFormat/>
    <w:rsid w:val="00EF5F45"/>
    <w:pPr>
      <w:jc w:val="center"/>
    </w:pPr>
    <w:rPr>
      <w:b/>
      <w:color w:val="373737"/>
      <w:sz w:val="18"/>
      <w:szCs w:val="14"/>
    </w:rPr>
  </w:style>
  <w:style w:type="table" w:styleId="TableGrid">
    <w:name w:val="Table Grid"/>
    <w:basedOn w:val="TableNormal"/>
    <w:uiPriority w:val="59"/>
    <w:rsid w:val="00217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"/>
    <w:rsid w:val="0047078A"/>
    <w:rPr>
      <w:rFonts w:ascii="Tw Cen MT" w:hAnsi="Tw Cen MT"/>
      <w:sz w:val="8"/>
      <w:szCs w:val="24"/>
      <w:lang w:val="en-US" w:eastAsia="en-US"/>
    </w:rPr>
  </w:style>
  <w:style w:type="character" w:customStyle="1" w:styleId="Heading1Char">
    <w:name w:val="Heading 1 Char"/>
    <w:link w:val="Heading1"/>
    <w:rsid w:val="00C54F1F"/>
    <w:rPr>
      <w:rFonts w:ascii="Tw Cen MT" w:hAnsi="Tw Cen MT"/>
      <w:color w:val="FFFFFF"/>
      <w:sz w:val="36"/>
      <w:szCs w:val="24"/>
    </w:rPr>
  </w:style>
  <w:style w:type="character" w:customStyle="1" w:styleId="Heading2Char">
    <w:name w:val="Heading 2 Char"/>
    <w:link w:val="Heading2"/>
    <w:rsid w:val="00E42264"/>
    <w:rPr>
      <w:rFonts w:ascii="Tw Cen MT" w:hAnsi="Tw Cen MT"/>
      <w:color w:val="FFFFFF"/>
      <w:spacing w:val="30"/>
      <w:sz w:val="48"/>
      <w:szCs w:val="48"/>
    </w:rPr>
  </w:style>
  <w:style w:type="paragraph" w:customStyle="1" w:styleId="FirstLastDay">
    <w:name w:val="First Last Day"/>
    <w:basedOn w:val="NoSchool"/>
    <w:qFormat/>
    <w:rsid w:val="006734A3"/>
    <w:pPr>
      <w:pBdr>
        <w:top w:val="single" w:sz="4" w:space="1" w:color="4B4B4B"/>
        <w:left w:val="single" w:sz="4" w:space="4" w:color="4B4B4B"/>
        <w:bottom w:val="single" w:sz="4" w:space="1" w:color="4B4B4B"/>
        <w:right w:val="single" w:sz="4" w:space="4" w:color="4B4B4B"/>
      </w:pBdr>
      <w:shd w:val="clear" w:color="auto" w:fill="auto"/>
    </w:pPr>
    <w:rPr>
      <w:color w:val="707070"/>
    </w:rPr>
  </w:style>
  <w:style w:type="character" w:styleId="PlaceholderText">
    <w:name w:val="Placeholder Text"/>
    <w:uiPriority w:val="99"/>
    <w:semiHidden/>
    <w:rsid w:val="00EB4ECF"/>
    <w:rPr>
      <w:color w:val="808080"/>
    </w:rPr>
  </w:style>
  <w:style w:type="paragraph" w:styleId="BalloonText">
    <w:name w:val="Balloon Text"/>
    <w:basedOn w:val="Normal"/>
    <w:link w:val="BalloonTextChar"/>
    <w:semiHidden/>
    <w:rsid w:val="00EB4EC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semiHidden/>
    <w:rsid w:val="00EB4ECF"/>
    <w:rPr>
      <w:rFonts w:ascii="Tahoma" w:hAnsi="Tahoma" w:cs="Tahoma"/>
      <w:color w:val="4B4B4B"/>
      <w:sz w:val="16"/>
      <w:szCs w:val="16"/>
    </w:rPr>
  </w:style>
  <w:style w:type="paragraph" w:customStyle="1" w:styleId="SchoolName">
    <w:name w:val="School Name"/>
    <w:basedOn w:val="Heading2"/>
    <w:qFormat/>
    <w:rsid w:val="00C54F1F"/>
    <w:pPr>
      <w:ind w:left="115" w:right="0"/>
      <w:jc w:val="left"/>
    </w:pPr>
  </w:style>
  <w:style w:type="paragraph" w:customStyle="1" w:styleId="KeyText">
    <w:name w:val="Key Text"/>
    <w:basedOn w:val="Normal"/>
    <w:uiPriority w:val="2"/>
    <w:qFormat/>
    <w:rsid w:val="00DA4967"/>
    <w:rPr>
      <w:rFonts w:eastAsia="Tw Cen MT"/>
      <w:sz w:val="17"/>
      <w:szCs w:val="22"/>
    </w:rPr>
  </w:style>
  <w:style w:type="paragraph" w:customStyle="1" w:styleId="NoSchool">
    <w:name w:val="No School"/>
    <w:basedOn w:val="Normal"/>
    <w:next w:val="SchoolName"/>
    <w:qFormat/>
    <w:rsid w:val="006734A3"/>
    <w:pPr>
      <w:shd w:val="clear" w:color="auto" w:fill="4B4B4B"/>
      <w:jc w:val="center"/>
    </w:pPr>
    <w:rPr>
      <w:rFonts w:eastAsia="Tw Cen MT"/>
      <w:b/>
      <w:color w:val="FFFFFF"/>
      <w:sz w:val="18"/>
      <w:szCs w:val="22"/>
    </w:rPr>
  </w:style>
  <w:style w:type="paragraph" w:customStyle="1" w:styleId="HalfDay">
    <w:name w:val="Half Day"/>
    <w:basedOn w:val="Normal"/>
    <w:next w:val="SchoolName"/>
    <w:qFormat/>
    <w:rsid w:val="006734A3"/>
    <w:pPr>
      <w:shd w:val="clear" w:color="auto" w:fill="D9D9D9"/>
      <w:jc w:val="center"/>
    </w:pPr>
    <w:rPr>
      <w:rFonts w:eastAsia="Tw Cen MT"/>
      <w:b/>
      <w:sz w:val="18"/>
      <w:szCs w:val="22"/>
    </w:rPr>
  </w:style>
  <w:style w:type="paragraph" w:customStyle="1" w:styleId="ImportantDate">
    <w:name w:val="Important Date"/>
    <w:basedOn w:val="Normal"/>
    <w:next w:val="Normal"/>
    <w:qFormat/>
    <w:rsid w:val="006734A3"/>
    <w:pPr>
      <w:shd w:val="thinReverseDiagStripe" w:color="808080" w:fill="auto"/>
      <w:jc w:val="center"/>
    </w:pPr>
    <w:rPr>
      <w:rFonts w:eastAsia="Tw Cen MT"/>
      <w:b/>
      <w:sz w:val="18"/>
      <w:szCs w:val="22"/>
    </w:rPr>
  </w:style>
  <w:style w:type="paragraph" w:styleId="Header">
    <w:name w:val="header"/>
    <w:basedOn w:val="Normal"/>
    <w:link w:val="Head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0948C4"/>
    <w:rPr>
      <w:rFonts w:ascii="Tw Cen MT" w:hAnsi="Tw Cen MT"/>
      <w:color w:val="4B4B4B"/>
      <w:szCs w:val="24"/>
    </w:rPr>
  </w:style>
  <w:style w:type="paragraph" w:styleId="Footer">
    <w:name w:val="footer"/>
    <w:basedOn w:val="Normal"/>
    <w:link w:val="Foot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0948C4"/>
    <w:rPr>
      <w:rFonts w:ascii="Tw Cen MT" w:hAnsi="Tw Cen MT"/>
      <w:color w:val="4B4B4B"/>
      <w:szCs w:val="24"/>
    </w:rPr>
  </w:style>
  <w:style w:type="character" w:styleId="Hyperlink">
    <w:name w:val="Hyperlink"/>
    <w:uiPriority w:val="99"/>
    <w:unhideWhenUsed/>
    <w:rsid w:val="002771DD"/>
    <w:rPr>
      <w:color w:val="0000FF"/>
      <w:u w:val="single"/>
    </w:rPr>
  </w:style>
  <w:style w:type="character" w:styleId="FollowedHyperlink">
    <w:name w:val="FollowedHyperlink"/>
    <w:semiHidden/>
    <w:unhideWhenUsed/>
    <w:rsid w:val="002771DD"/>
    <w:rPr>
      <w:color w:val="800080"/>
      <w:u w:val="single"/>
    </w:rPr>
  </w:style>
  <w:style w:type="character" w:customStyle="1" w:styleId="UnresolvedMention1">
    <w:name w:val="Unresolved Mention1"/>
    <w:uiPriority w:val="99"/>
    <w:semiHidden/>
    <w:unhideWhenUsed/>
    <w:rsid w:val="00ED34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B96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endarlabs.com/2025-school-calenda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ita\Downloads\TS10274304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37A6B3EB1140AFFC3416249C82F1" ma:contentTypeVersion="14" ma:contentTypeDescription="Create a new document." ma:contentTypeScope="" ma:versionID="954174e55c0220ddecf1e840ee84cf4c">
  <xsd:schema xmlns:xsd="http://www.w3.org/2001/XMLSchema" xmlns:xs="http://www.w3.org/2001/XMLSchema" xmlns:p="http://schemas.microsoft.com/office/2006/metadata/properties" xmlns:ns3="76f877d4-4188-4930-ab21-eac65ec7d075" targetNamespace="http://schemas.microsoft.com/office/2006/metadata/properties" ma:root="true" ma:fieldsID="43682f06902ba7561cbbacbdcb9f1f7a" ns3:_="">
    <xsd:import namespace="76f877d4-4188-4930-ab21-eac65ec7d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877d4-4188-4930-ab21-eac65ec7d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88FDA6-AE79-4A1A-8EF3-3025635A06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EFF443-BD9C-4B0B-94E2-35C71E1F6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877d4-4188-4930-ab21-eac65ec7d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8E6B9A-5591-454A-B09E-4EC5E8FC90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TS102743049</Template>
  <TotalTime>4</TotalTime>
  <Pages>2</Pages>
  <Words>597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2025-2026 School Calendar - CalendarLabs.com</vt:lpstr>
    </vt:vector>
  </TitlesOfParts>
  <Company/>
  <LinksUpToDate>false</LinksUpToDate>
  <CharactersWithSpaces>2367</CharactersWithSpaces>
  <SharedDoc>false</SharedDoc>
  <HLinks>
    <vt:vector size="84" baseType="variant">
      <vt:variant>
        <vt:i4>1638404</vt:i4>
      </vt:variant>
      <vt:variant>
        <vt:i4>36</vt:i4>
      </vt:variant>
      <vt:variant>
        <vt:i4>0</vt:i4>
      </vt:variant>
      <vt:variant>
        <vt:i4>5</vt:i4>
      </vt:variant>
      <vt:variant>
        <vt:lpwstr>http://www.calendarlabs.com/holidays/us/independence-day.php</vt:lpwstr>
      </vt:variant>
      <vt:variant>
        <vt:lpwstr/>
      </vt:variant>
      <vt:variant>
        <vt:i4>2359405</vt:i4>
      </vt:variant>
      <vt:variant>
        <vt:i4>33</vt:i4>
      </vt:variant>
      <vt:variant>
        <vt:i4>0</vt:i4>
      </vt:variant>
      <vt:variant>
        <vt:i4>5</vt:i4>
      </vt:variant>
      <vt:variant>
        <vt:lpwstr>https://www.calendarlabs.com/holidays/us/juneteenth.php</vt:lpwstr>
      </vt:variant>
      <vt:variant>
        <vt:lpwstr/>
      </vt:variant>
      <vt:variant>
        <vt:i4>1507330</vt:i4>
      </vt:variant>
      <vt:variant>
        <vt:i4>30</vt:i4>
      </vt:variant>
      <vt:variant>
        <vt:i4>0</vt:i4>
      </vt:variant>
      <vt:variant>
        <vt:i4>5</vt:i4>
      </vt:variant>
      <vt:variant>
        <vt:lpwstr>http://www.calendarlabs.com/holidays/us/memorial-day.php</vt:lpwstr>
      </vt:variant>
      <vt:variant>
        <vt:lpwstr/>
      </vt:variant>
      <vt:variant>
        <vt:i4>6422574</vt:i4>
      </vt:variant>
      <vt:variant>
        <vt:i4>27</vt:i4>
      </vt:variant>
      <vt:variant>
        <vt:i4>0</vt:i4>
      </vt:variant>
      <vt:variant>
        <vt:i4>5</vt:i4>
      </vt:variant>
      <vt:variant>
        <vt:lpwstr>http://www.calendarlabs.com/holidays/us/easter.php</vt:lpwstr>
      </vt:variant>
      <vt:variant>
        <vt:lpwstr/>
      </vt:variant>
      <vt:variant>
        <vt:i4>2490401</vt:i4>
      </vt:variant>
      <vt:variant>
        <vt:i4>24</vt:i4>
      </vt:variant>
      <vt:variant>
        <vt:i4>0</vt:i4>
      </vt:variant>
      <vt:variant>
        <vt:i4>5</vt:i4>
      </vt:variant>
      <vt:variant>
        <vt:lpwstr>http://www.calendarlabs.com/holidays/us/good-friday.php</vt:lpwstr>
      </vt:variant>
      <vt:variant>
        <vt:lpwstr/>
      </vt:variant>
      <vt:variant>
        <vt:i4>6291580</vt:i4>
      </vt:variant>
      <vt:variant>
        <vt:i4>21</vt:i4>
      </vt:variant>
      <vt:variant>
        <vt:i4>0</vt:i4>
      </vt:variant>
      <vt:variant>
        <vt:i4>5</vt:i4>
      </vt:variant>
      <vt:variant>
        <vt:lpwstr>http://www.calendarlabs.com/holidays/us/presidents-day.php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http://www.calendarlabs.com/holidays/us/martin-luther-king-day.php</vt:lpwstr>
      </vt:variant>
      <vt:variant>
        <vt:lpwstr/>
      </vt:variant>
      <vt:variant>
        <vt:i4>5242884</vt:i4>
      </vt:variant>
      <vt:variant>
        <vt:i4>15</vt:i4>
      </vt:variant>
      <vt:variant>
        <vt:i4>0</vt:i4>
      </vt:variant>
      <vt:variant>
        <vt:i4>5</vt:i4>
      </vt:variant>
      <vt:variant>
        <vt:lpwstr>http://www.calendarlabs.com/holidays/us/new-years-day.php</vt:lpwstr>
      </vt:variant>
      <vt:variant>
        <vt:lpwstr/>
      </vt:variant>
      <vt:variant>
        <vt:i4>5701655</vt:i4>
      </vt:variant>
      <vt:variant>
        <vt:i4>12</vt:i4>
      </vt:variant>
      <vt:variant>
        <vt:i4>0</vt:i4>
      </vt:variant>
      <vt:variant>
        <vt:i4>5</vt:i4>
      </vt:variant>
      <vt:variant>
        <vt:lpwstr>http://www.calendarlabs.com/holidays/us/christmas.php</vt:lpwstr>
      </vt:variant>
      <vt:variant>
        <vt:lpwstr/>
      </vt:variant>
      <vt:variant>
        <vt:i4>655376</vt:i4>
      </vt:variant>
      <vt:variant>
        <vt:i4>9</vt:i4>
      </vt:variant>
      <vt:variant>
        <vt:i4>0</vt:i4>
      </vt:variant>
      <vt:variant>
        <vt:i4>5</vt:i4>
      </vt:variant>
      <vt:variant>
        <vt:lpwstr>http://www.calendarlabs.com/holidays/us/thanksgiving-day.php</vt:lpwstr>
      </vt:variant>
      <vt:variant>
        <vt:lpwstr/>
      </vt:variant>
      <vt:variant>
        <vt:i4>655375</vt:i4>
      </vt:variant>
      <vt:variant>
        <vt:i4>6</vt:i4>
      </vt:variant>
      <vt:variant>
        <vt:i4>0</vt:i4>
      </vt:variant>
      <vt:variant>
        <vt:i4>5</vt:i4>
      </vt:variant>
      <vt:variant>
        <vt:lpwstr>http://www.calendarlabs.com/holidays/us/veterans-day.php</vt:lpwstr>
      </vt:variant>
      <vt:variant>
        <vt:lpwstr/>
      </vt:variant>
      <vt:variant>
        <vt:i4>1245190</vt:i4>
      </vt:variant>
      <vt:variant>
        <vt:i4>3</vt:i4>
      </vt:variant>
      <vt:variant>
        <vt:i4>0</vt:i4>
      </vt:variant>
      <vt:variant>
        <vt:i4>5</vt:i4>
      </vt:variant>
      <vt:variant>
        <vt:lpwstr>http://www.calendarlabs.com/holidays/us/columbus-day.php</vt:lpwstr>
      </vt:variant>
      <vt:variant>
        <vt:lpwstr/>
      </vt:variant>
      <vt:variant>
        <vt:i4>65546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http://www.calendarlabs.com/holidays/us/labor-day.php</vt:lpwstr>
      </vt:variant>
      <vt:variant>
        <vt:lpwstr/>
      </vt:variant>
      <vt:variant>
        <vt:i4>327699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http://www.calendarlabs.com/2025-school-calendar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2025-2026 School Calendar - CalendarLabs.com</dc:title>
  <dc:subject>2025-2026 School Calendar - CalendarLabs.com</dc:subject>
  <dc:creator>Dee Dockery</dc:creator>
  <cp:keywords>Calendar; calendarlabs.com; School Calendar</cp:keywords>
  <dc:description>All Rights Reserved. Copyright © CalendarLabs.com. Do not distribute or sale without written permission.</dc:description>
  <cp:lastModifiedBy>Dee Dockery</cp:lastModifiedBy>
  <cp:revision>10</cp:revision>
  <dcterms:created xsi:type="dcterms:W3CDTF">2025-06-13T12:42:00Z</dcterms:created>
  <dcterms:modified xsi:type="dcterms:W3CDTF">2025-07-01T17:56:00Z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TC027430499991</vt:lpwstr>
  </property>
  <property fmtid="{D5CDD505-2E9C-101B-9397-08002B2CF9AE}" pid="3" name="ContentTypeId">
    <vt:lpwstr>0x010100244A37A6B3EB1140AFFC3416249C82F1</vt:lpwstr>
  </property>
</Properties>
</file>